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3E2E4" w14:textId="3C922A92" w:rsidR="00D16290" w:rsidRPr="008546B4" w:rsidRDefault="00A74E5A" w:rsidP="00AE7692">
      <w:pPr>
        <w:pStyle w:val="Heading1"/>
      </w:pPr>
      <w:r w:rsidRPr="008546B4">
        <w:t>Grille d’Évaluation</w:t>
      </w:r>
    </w:p>
    <w:p w14:paraId="6A8C4829" w14:textId="7F6AFDB5" w:rsidR="00AE7692" w:rsidRPr="008546B4" w:rsidRDefault="00AE7692" w:rsidP="00AE7692">
      <w:r w:rsidRPr="008546B4">
        <w:t>Nom du module</w:t>
      </w:r>
      <w:r w:rsidR="00F821B9">
        <w:t xml:space="preserve"> </w:t>
      </w:r>
      <w:r w:rsidRPr="008546B4">
        <w:t>:</w:t>
      </w:r>
    </w:p>
    <w:p w14:paraId="32CEF412" w14:textId="46940DE7" w:rsidR="00AE7692" w:rsidRPr="008546B4" w:rsidRDefault="00AE7692" w:rsidP="00AE7692">
      <w:r w:rsidRPr="008546B4">
        <w:t>Nom de l’</w:t>
      </w:r>
      <w:proofErr w:type="spellStart"/>
      <w:r w:rsidRPr="008546B4">
        <w:t>étudiant-e</w:t>
      </w:r>
      <w:proofErr w:type="spellEnd"/>
      <w:r w:rsidR="00F821B9">
        <w:t xml:space="preserve"> </w:t>
      </w:r>
      <w:r w:rsidRPr="008546B4">
        <w:t>:</w:t>
      </w:r>
    </w:p>
    <w:p w14:paraId="1A1D6CEA" w14:textId="2A8869B6" w:rsidR="00AE7692" w:rsidRPr="008546B4" w:rsidRDefault="00AE7692" w:rsidP="00AE7692">
      <w:r w:rsidRPr="008546B4">
        <w:t>Nom de l’</w:t>
      </w:r>
      <w:proofErr w:type="spellStart"/>
      <w:r w:rsidRPr="008546B4">
        <w:t>enseignant</w:t>
      </w:r>
      <w:r w:rsidR="00F821B9">
        <w:t>-e</w:t>
      </w:r>
      <w:proofErr w:type="spellEnd"/>
      <w:r w:rsidR="00F821B9">
        <w:t>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"/>
        <w:gridCol w:w="1083"/>
        <w:gridCol w:w="1223"/>
        <w:gridCol w:w="1333"/>
        <w:gridCol w:w="1118"/>
        <w:gridCol w:w="1060"/>
        <w:gridCol w:w="1060"/>
        <w:gridCol w:w="1121"/>
      </w:tblGrid>
      <w:tr w:rsidR="00AD15E0" w:rsidRPr="008546B4" w14:paraId="145D8EFC" w14:textId="77777777" w:rsidTr="00AD15E0">
        <w:tc>
          <w:tcPr>
            <w:tcW w:w="452" w:type="dxa"/>
            <w:vMerge w:val="restart"/>
            <w:vAlign w:val="center"/>
          </w:tcPr>
          <w:p w14:paraId="035ACCCF" w14:textId="0AB2A4FB" w:rsidR="00AD15E0" w:rsidRPr="008546B4" w:rsidRDefault="00AD15E0" w:rsidP="00AD15E0">
            <w:r w:rsidRPr="008546B4">
              <w:t>1</w:t>
            </w:r>
          </w:p>
        </w:tc>
        <w:tc>
          <w:tcPr>
            <w:tcW w:w="7998" w:type="dxa"/>
            <w:gridSpan w:val="7"/>
          </w:tcPr>
          <w:p w14:paraId="1205EAD2" w14:textId="229213AD" w:rsidR="00AD15E0" w:rsidRPr="008546B4" w:rsidRDefault="00AD15E0" w:rsidP="00AE7692">
            <w:r w:rsidRPr="008546B4">
              <w:t>CONNAISSANCES</w:t>
            </w:r>
          </w:p>
          <w:p w14:paraId="619B7EA7" w14:textId="77777777" w:rsidR="00AD15E0" w:rsidRPr="008546B4" w:rsidRDefault="00AD15E0" w:rsidP="00AE7692"/>
          <w:p w14:paraId="7D70C59C" w14:textId="77777777" w:rsidR="00AD15E0" w:rsidRPr="008546B4" w:rsidRDefault="00AD15E0" w:rsidP="007D75D6">
            <w:pPr>
              <w:pStyle w:val="Default"/>
              <w:rPr>
                <w:sz w:val="22"/>
                <w:szCs w:val="22"/>
                <w:lang w:val="fr-CH"/>
              </w:rPr>
            </w:pPr>
            <w:r w:rsidRPr="008546B4">
              <w:rPr>
                <w:sz w:val="22"/>
                <w:szCs w:val="22"/>
                <w:lang w:val="fr-CH"/>
              </w:rPr>
              <w:t xml:space="preserve">Exactitude </w:t>
            </w:r>
            <w:proofErr w:type="gramStart"/>
            <w:r w:rsidRPr="008546B4">
              <w:rPr>
                <w:sz w:val="22"/>
                <w:szCs w:val="22"/>
                <w:lang w:val="fr-CH"/>
              </w:rPr>
              <w:t>descriptive;</w:t>
            </w:r>
            <w:proofErr w:type="gramEnd"/>
            <w:r w:rsidRPr="008546B4">
              <w:rPr>
                <w:sz w:val="22"/>
                <w:szCs w:val="22"/>
                <w:lang w:val="fr-CH"/>
              </w:rPr>
              <w:t xml:space="preserve"> </w:t>
            </w:r>
            <w:proofErr w:type="gramStart"/>
            <w:r w:rsidRPr="008546B4">
              <w:rPr>
                <w:sz w:val="22"/>
                <w:szCs w:val="22"/>
                <w:lang w:val="fr-CH"/>
              </w:rPr>
              <w:t>factualité;</w:t>
            </w:r>
            <w:proofErr w:type="gramEnd"/>
            <w:r w:rsidRPr="008546B4">
              <w:rPr>
                <w:sz w:val="22"/>
                <w:szCs w:val="22"/>
                <w:lang w:val="fr-CH"/>
              </w:rPr>
              <w:t xml:space="preserve"> pertinence par rapport à la </w:t>
            </w:r>
            <w:proofErr w:type="gramStart"/>
            <w:r w:rsidRPr="008546B4">
              <w:rPr>
                <w:sz w:val="22"/>
                <w:szCs w:val="22"/>
                <w:lang w:val="fr-CH"/>
              </w:rPr>
              <w:t>tâche;</w:t>
            </w:r>
            <w:proofErr w:type="gramEnd"/>
            <w:r w:rsidRPr="008546B4">
              <w:rPr>
                <w:sz w:val="22"/>
                <w:szCs w:val="22"/>
                <w:lang w:val="fr-CH"/>
              </w:rPr>
              <w:t xml:space="preserve"> diversité des </w:t>
            </w:r>
            <w:proofErr w:type="gramStart"/>
            <w:r w:rsidRPr="008546B4">
              <w:rPr>
                <w:sz w:val="22"/>
                <w:szCs w:val="22"/>
                <w:lang w:val="fr-CH"/>
              </w:rPr>
              <w:t>sources;</w:t>
            </w:r>
            <w:proofErr w:type="gramEnd"/>
            <w:r w:rsidRPr="008546B4">
              <w:rPr>
                <w:sz w:val="22"/>
                <w:szCs w:val="22"/>
                <w:lang w:val="fr-CH"/>
              </w:rPr>
              <w:t xml:space="preserve"> connaissance des concepts clés.</w:t>
            </w:r>
          </w:p>
          <w:p w14:paraId="06876C97" w14:textId="30481EB8" w:rsidR="00AD15E0" w:rsidRPr="008546B4" w:rsidRDefault="00AD15E0" w:rsidP="007D75D6">
            <w:pPr>
              <w:pStyle w:val="Default"/>
              <w:rPr>
                <w:sz w:val="22"/>
                <w:szCs w:val="22"/>
                <w:lang w:val="fr-CH"/>
              </w:rPr>
            </w:pPr>
          </w:p>
        </w:tc>
      </w:tr>
      <w:tr w:rsidR="00AD15E0" w:rsidRPr="008546B4" w14:paraId="193F6B83" w14:textId="77777777" w:rsidTr="00C126F3">
        <w:trPr>
          <w:trHeight w:val="864"/>
        </w:trPr>
        <w:tc>
          <w:tcPr>
            <w:tcW w:w="452" w:type="dxa"/>
            <w:vMerge/>
          </w:tcPr>
          <w:p w14:paraId="644320E0" w14:textId="77777777" w:rsidR="00AD15E0" w:rsidRPr="008546B4" w:rsidRDefault="00AD15E0" w:rsidP="00AE7692"/>
        </w:tc>
        <w:tc>
          <w:tcPr>
            <w:tcW w:w="1083" w:type="dxa"/>
          </w:tcPr>
          <w:p w14:paraId="7A940574" w14:textId="77777777" w:rsidR="00AD15E0" w:rsidRPr="008546B4" w:rsidRDefault="00AD15E0" w:rsidP="00F030B4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Échec</w:t>
            </w:r>
            <w:r w:rsidRPr="008546B4">
              <w:rPr>
                <w:sz w:val="18"/>
                <w:szCs w:val="18"/>
              </w:rPr>
              <w:br/>
              <w:t>0-55</w:t>
            </w:r>
          </w:p>
          <w:p w14:paraId="7E512E94" w14:textId="0676F4F8" w:rsidR="00AD15E0" w:rsidRPr="008546B4" w:rsidRDefault="00000000" w:rsidP="00F030B4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556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5E0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23" w:type="dxa"/>
          </w:tcPr>
          <w:p w14:paraId="4ADAFB0B" w14:textId="77777777" w:rsidR="00AD15E0" w:rsidRPr="008546B4" w:rsidRDefault="00AD15E0" w:rsidP="00F030B4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Insuffisant</w:t>
            </w:r>
            <w:r w:rsidRPr="008546B4">
              <w:rPr>
                <w:sz w:val="18"/>
                <w:szCs w:val="18"/>
              </w:rPr>
              <w:br/>
              <w:t>55-59</w:t>
            </w:r>
          </w:p>
          <w:p w14:paraId="0B74D19D" w14:textId="55DC6119" w:rsidR="00AD15E0" w:rsidRPr="008546B4" w:rsidRDefault="00000000" w:rsidP="00F030B4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8227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5E0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33" w:type="dxa"/>
          </w:tcPr>
          <w:p w14:paraId="628F3A5D" w14:textId="77777777" w:rsidR="00AD15E0" w:rsidRPr="008546B4" w:rsidRDefault="00AD15E0" w:rsidP="00F030B4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Satisfaisant</w:t>
            </w:r>
            <w:r w:rsidRPr="008546B4">
              <w:rPr>
                <w:sz w:val="18"/>
                <w:szCs w:val="18"/>
              </w:rPr>
              <w:br/>
              <w:t>60-64</w:t>
            </w:r>
          </w:p>
          <w:p w14:paraId="1B9A329A" w14:textId="4635D6B4" w:rsidR="00AD15E0" w:rsidRPr="008546B4" w:rsidRDefault="00000000" w:rsidP="00F030B4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9164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5E0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18" w:type="dxa"/>
          </w:tcPr>
          <w:p w14:paraId="20F4036F" w14:textId="77777777" w:rsidR="00AD15E0" w:rsidRPr="008546B4" w:rsidRDefault="00AD15E0" w:rsidP="00F030B4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Suffisant</w:t>
            </w:r>
            <w:r w:rsidRPr="008546B4">
              <w:rPr>
                <w:sz w:val="18"/>
                <w:szCs w:val="18"/>
              </w:rPr>
              <w:br/>
              <w:t>65-74</w:t>
            </w:r>
          </w:p>
          <w:p w14:paraId="05940B20" w14:textId="6BB7CF61" w:rsidR="00AD15E0" w:rsidRPr="008546B4" w:rsidRDefault="00000000" w:rsidP="00F030B4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3800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5E0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60" w:type="dxa"/>
          </w:tcPr>
          <w:p w14:paraId="0A98309F" w14:textId="77777777" w:rsidR="00AD15E0" w:rsidRPr="008546B4" w:rsidRDefault="00AD15E0" w:rsidP="00F030B4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Bien</w:t>
            </w:r>
            <w:r w:rsidRPr="008546B4">
              <w:rPr>
                <w:sz w:val="18"/>
                <w:szCs w:val="18"/>
              </w:rPr>
              <w:br/>
              <w:t>74-84</w:t>
            </w:r>
          </w:p>
          <w:p w14:paraId="1B7B818D" w14:textId="3F29745F" w:rsidR="00AD15E0" w:rsidRPr="008546B4" w:rsidRDefault="00000000" w:rsidP="00F030B4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8769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5E0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60" w:type="dxa"/>
          </w:tcPr>
          <w:p w14:paraId="520EF6CF" w14:textId="77777777" w:rsidR="00AD15E0" w:rsidRPr="008546B4" w:rsidRDefault="00AD15E0" w:rsidP="00F030B4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Très Bien</w:t>
            </w:r>
            <w:r w:rsidRPr="008546B4">
              <w:rPr>
                <w:sz w:val="18"/>
                <w:szCs w:val="18"/>
              </w:rPr>
              <w:br/>
              <w:t>85-94</w:t>
            </w:r>
          </w:p>
          <w:p w14:paraId="6C25B72A" w14:textId="37A1BDA7" w:rsidR="00AD15E0" w:rsidRPr="008546B4" w:rsidRDefault="00000000" w:rsidP="00F030B4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7846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5E0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1A593DB4" w14:textId="77777777" w:rsidR="00AD15E0" w:rsidRPr="008546B4" w:rsidRDefault="00AD15E0" w:rsidP="00F030B4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Excellent</w:t>
            </w:r>
            <w:r w:rsidRPr="008546B4">
              <w:rPr>
                <w:sz w:val="18"/>
                <w:szCs w:val="18"/>
              </w:rPr>
              <w:br/>
              <w:t>95-100</w:t>
            </w:r>
          </w:p>
          <w:p w14:paraId="7DF0C841" w14:textId="2F1F439E" w:rsidR="00AD15E0" w:rsidRPr="008546B4" w:rsidRDefault="00000000" w:rsidP="00F030B4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5005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5E0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D15E0" w:rsidRPr="008546B4" w14:paraId="2D2C0DDC" w14:textId="77777777" w:rsidTr="006C7734">
        <w:tc>
          <w:tcPr>
            <w:tcW w:w="452" w:type="dxa"/>
            <w:vMerge/>
          </w:tcPr>
          <w:p w14:paraId="310C4AD8" w14:textId="77777777" w:rsidR="00AD15E0" w:rsidRPr="008546B4" w:rsidRDefault="00AD15E0" w:rsidP="00AE7692"/>
        </w:tc>
        <w:tc>
          <w:tcPr>
            <w:tcW w:w="7998" w:type="dxa"/>
            <w:gridSpan w:val="7"/>
          </w:tcPr>
          <w:p w14:paraId="75BCA2A9" w14:textId="77777777" w:rsidR="00AD15E0" w:rsidRPr="008546B4" w:rsidRDefault="00AD15E0" w:rsidP="00AE7692">
            <w:r w:rsidRPr="008546B4">
              <w:t>COMMENTAIRE</w:t>
            </w:r>
          </w:p>
          <w:p w14:paraId="3C506A28" w14:textId="77777777" w:rsidR="00AD15E0" w:rsidRPr="008546B4" w:rsidRDefault="00AD15E0" w:rsidP="00AE7692"/>
          <w:p w14:paraId="0E03CDB1" w14:textId="77777777" w:rsidR="00AD15E0" w:rsidRPr="008546B4" w:rsidRDefault="00AD15E0" w:rsidP="00AE7692"/>
          <w:p w14:paraId="10D2E453" w14:textId="77777777" w:rsidR="00AD15E0" w:rsidRPr="008546B4" w:rsidRDefault="00AD15E0" w:rsidP="00AE7692"/>
          <w:p w14:paraId="76657450" w14:textId="67E56794" w:rsidR="00AD15E0" w:rsidRPr="008546B4" w:rsidRDefault="00AD15E0" w:rsidP="00AE7692"/>
        </w:tc>
      </w:tr>
      <w:tr w:rsidR="00C309E3" w:rsidRPr="008546B4" w14:paraId="7CFE2E05" w14:textId="77777777" w:rsidTr="00C309E3">
        <w:tc>
          <w:tcPr>
            <w:tcW w:w="452" w:type="dxa"/>
            <w:vMerge w:val="restart"/>
            <w:vAlign w:val="center"/>
          </w:tcPr>
          <w:p w14:paraId="0E1C80E0" w14:textId="5361E0ED" w:rsidR="00C309E3" w:rsidRPr="008546B4" w:rsidRDefault="00C309E3" w:rsidP="00C309E3">
            <w:pPr>
              <w:jc w:val="center"/>
            </w:pPr>
            <w:r w:rsidRPr="008546B4">
              <w:t>2</w:t>
            </w:r>
          </w:p>
        </w:tc>
        <w:tc>
          <w:tcPr>
            <w:tcW w:w="7998" w:type="dxa"/>
            <w:gridSpan w:val="7"/>
          </w:tcPr>
          <w:p w14:paraId="2B09357E" w14:textId="77777777" w:rsidR="00C309E3" w:rsidRPr="008546B4" w:rsidRDefault="00C309E3" w:rsidP="00AE7692">
            <w:r w:rsidRPr="008546B4">
              <w:t>COMPRÉHENSION</w:t>
            </w:r>
          </w:p>
          <w:p w14:paraId="4ABDBC3E" w14:textId="77777777" w:rsidR="00C309E3" w:rsidRPr="008546B4" w:rsidRDefault="00C309E3" w:rsidP="00AE7692"/>
          <w:p w14:paraId="455BCDC3" w14:textId="70565375" w:rsidR="00C309E3" w:rsidRPr="008546B4" w:rsidRDefault="00C309E3" w:rsidP="00AE7692">
            <w:proofErr w:type="gramStart"/>
            <w:r w:rsidRPr="008546B4">
              <w:t>Compréhension;</w:t>
            </w:r>
            <w:proofErr w:type="gramEnd"/>
            <w:r w:rsidRPr="008546B4">
              <w:t xml:space="preserve"> </w:t>
            </w:r>
            <w:proofErr w:type="gramStart"/>
            <w:r w:rsidRPr="008546B4">
              <w:t>assimilation;</w:t>
            </w:r>
            <w:proofErr w:type="gramEnd"/>
            <w:r w:rsidRPr="008546B4">
              <w:t xml:space="preserve"> </w:t>
            </w:r>
            <w:proofErr w:type="gramStart"/>
            <w:r w:rsidRPr="008546B4">
              <w:t>résumé;</w:t>
            </w:r>
            <w:proofErr w:type="gramEnd"/>
            <w:r w:rsidRPr="008546B4">
              <w:t xml:space="preserve"> mise en </w:t>
            </w:r>
            <w:proofErr w:type="gramStart"/>
            <w:r w:rsidRPr="008546B4">
              <w:t>évidence;</w:t>
            </w:r>
            <w:proofErr w:type="gramEnd"/>
            <w:r w:rsidRPr="008546B4">
              <w:t xml:space="preserve"> </w:t>
            </w:r>
            <w:proofErr w:type="gramStart"/>
            <w:r w:rsidRPr="008546B4">
              <w:t>illustration;</w:t>
            </w:r>
            <w:proofErr w:type="gramEnd"/>
            <w:r w:rsidRPr="008546B4">
              <w:t xml:space="preserve"> </w:t>
            </w:r>
            <w:r w:rsidR="00D7696B" w:rsidRPr="008546B4">
              <w:t>interprétation</w:t>
            </w:r>
            <w:r w:rsidRPr="008546B4">
              <w:t>.</w:t>
            </w:r>
          </w:p>
          <w:p w14:paraId="4371BA20" w14:textId="30E16F36" w:rsidR="00C309E3" w:rsidRPr="008546B4" w:rsidRDefault="00C309E3" w:rsidP="00AE7692"/>
        </w:tc>
      </w:tr>
      <w:tr w:rsidR="00C309E3" w:rsidRPr="008546B4" w14:paraId="7B622D9E" w14:textId="77777777" w:rsidTr="00465D08">
        <w:tc>
          <w:tcPr>
            <w:tcW w:w="452" w:type="dxa"/>
            <w:vMerge/>
          </w:tcPr>
          <w:p w14:paraId="3E387233" w14:textId="069669B4" w:rsidR="00C309E3" w:rsidRPr="008546B4" w:rsidRDefault="00C309E3" w:rsidP="00465D08"/>
        </w:tc>
        <w:tc>
          <w:tcPr>
            <w:tcW w:w="1083" w:type="dxa"/>
            <w:vAlign w:val="center"/>
          </w:tcPr>
          <w:p w14:paraId="49EF8DD8" w14:textId="77777777" w:rsidR="00C309E3" w:rsidRPr="008546B4" w:rsidRDefault="00C309E3" w:rsidP="00465D08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Échec</w:t>
            </w:r>
            <w:r w:rsidRPr="008546B4">
              <w:rPr>
                <w:sz w:val="18"/>
                <w:szCs w:val="18"/>
              </w:rPr>
              <w:br/>
              <w:t>0-55</w:t>
            </w:r>
          </w:p>
          <w:p w14:paraId="1681D616" w14:textId="0621628D" w:rsidR="00C309E3" w:rsidRPr="008546B4" w:rsidRDefault="00000000" w:rsidP="00465D08">
            <w:pPr>
              <w:jc w:val="center"/>
            </w:pPr>
            <w:sdt>
              <w:sdtPr>
                <w:rPr>
                  <w:sz w:val="18"/>
                  <w:szCs w:val="18"/>
                </w:rPr>
                <w:id w:val="146122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9E3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23" w:type="dxa"/>
            <w:vAlign w:val="center"/>
          </w:tcPr>
          <w:p w14:paraId="23BD7233" w14:textId="77777777" w:rsidR="00C309E3" w:rsidRPr="008546B4" w:rsidRDefault="00C309E3" w:rsidP="00465D08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Insuffisant</w:t>
            </w:r>
            <w:r w:rsidRPr="008546B4">
              <w:rPr>
                <w:sz w:val="18"/>
                <w:szCs w:val="18"/>
              </w:rPr>
              <w:br/>
              <w:t>55-59</w:t>
            </w:r>
          </w:p>
          <w:p w14:paraId="0DFECF61" w14:textId="35D2DD81" w:rsidR="00C309E3" w:rsidRPr="008546B4" w:rsidRDefault="00000000" w:rsidP="00465D08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42017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9E3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75886292" w14:textId="77777777" w:rsidR="00C309E3" w:rsidRPr="008546B4" w:rsidRDefault="00C309E3" w:rsidP="00465D08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Satisfaisant</w:t>
            </w:r>
            <w:r w:rsidRPr="008546B4">
              <w:rPr>
                <w:sz w:val="18"/>
                <w:szCs w:val="18"/>
              </w:rPr>
              <w:br/>
              <w:t>60-64</w:t>
            </w:r>
          </w:p>
          <w:p w14:paraId="0366775C" w14:textId="0C3A6A89" w:rsidR="00C309E3" w:rsidRPr="008546B4" w:rsidRDefault="00000000" w:rsidP="00465D08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128589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9E3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18" w:type="dxa"/>
            <w:vAlign w:val="center"/>
          </w:tcPr>
          <w:p w14:paraId="3815C809" w14:textId="77777777" w:rsidR="00C309E3" w:rsidRPr="008546B4" w:rsidRDefault="00C309E3" w:rsidP="00465D08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Suffisant</w:t>
            </w:r>
            <w:r w:rsidRPr="008546B4">
              <w:rPr>
                <w:sz w:val="18"/>
                <w:szCs w:val="18"/>
              </w:rPr>
              <w:br/>
              <w:t>65-74</w:t>
            </w:r>
          </w:p>
          <w:p w14:paraId="0CFDC3F7" w14:textId="36A7D8F0" w:rsidR="00C309E3" w:rsidRPr="008546B4" w:rsidRDefault="00000000" w:rsidP="00465D08">
            <w:pPr>
              <w:jc w:val="center"/>
            </w:pPr>
            <w:sdt>
              <w:sdtPr>
                <w:rPr>
                  <w:sz w:val="18"/>
                  <w:szCs w:val="18"/>
                </w:rPr>
                <w:id w:val="9005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9E3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60" w:type="dxa"/>
            <w:vAlign w:val="center"/>
          </w:tcPr>
          <w:p w14:paraId="603A3698" w14:textId="77777777" w:rsidR="00C309E3" w:rsidRPr="008546B4" w:rsidRDefault="00C309E3" w:rsidP="00465D08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Bien</w:t>
            </w:r>
            <w:r w:rsidRPr="008546B4">
              <w:rPr>
                <w:sz w:val="18"/>
                <w:szCs w:val="18"/>
              </w:rPr>
              <w:br/>
              <w:t>74-84</w:t>
            </w:r>
          </w:p>
          <w:p w14:paraId="7E538F67" w14:textId="344D4308" w:rsidR="00C309E3" w:rsidRPr="008546B4" w:rsidRDefault="00000000" w:rsidP="00465D08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202554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9E3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60" w:type="dxa"/>
            <w:vAlign w:val="center"/>
          </w:tcPr>
          <w:p w14:paraId="13114D45" w14:textId="77777777" w:rsidR="00C309E3" w:rsidRPr="008546B4" w:rsidRDefault="00C309E3" w:rsidP="00465D08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Très Bien</w:t>
            </w:r>
            <w:r w:rsidRPr="008546B4">
              <w:rPr>
                <w:sz w:val="18"/>
                <w:szCs w:val="18"/>
              </w:rPr>
              <w:br/>
              <w:t>85-94</w:t>
            </w:r>
          </w:p>
          <w:p w14:paraId="66B156DB" w14:textId="19CE0EDC" w:rsidR="00C309E3" w:rsidRPr="008546B4" w:rsidRDefault="00000000" w:rsidP="00465D08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100921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9E3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21" w:type="dxa"/>
            <w:vAlign w:val="center"/>
          </w:tcPr>
          <w:p w14:paraId="111CC9A5" w14:textId="77777777" w:rsidR="00C309E3" w:rsidRPr="008546B4" w:rsidRDefault="00C309E3" w:rsidP="00465D08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Excellent</w:t>
            </w:r>
            <w:r w:rsidRPr="008546B4">
              <w:rPr>
                <w:sz w:val="18"/>
                <w:szCs w:val="18"/>
              </w:rPr>
              <w:br/>
              <w:t>95-100</w:t>
            </w:r>
          </w:p>
          <w:p w14:paraId="3C5DF3E3" w14:textId="18706981" w:rsidR="00C309E3" w:rsidRPr="008546B4" w:rsidRDefault="00000000" w:rsidP="00465D08">
            <w:pPr>
              <w:jc w:val="center"/>
            </w:pPr>
            <w:sdt>
              <w:sdtPr>
                <w:rPr>
                  <w:sz w:val="18"/>
                  <w:szCs w:val="18"/>
                </w:rPr>
                <w:id w:val="107802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9E3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309E3" w:rsidRPr="008546B4" w14:paraId="42862E24" w14:textId="77777777" w:rsidTr="00E75E28">
        <w:tc>
          <w:tcPr>
            <w:tcW w:w="452" w:type="dxa"/>
            <w:vMerge/>
          </w:tcPr>
          <w:p w14:paraId="007D04A8" w14:textId="77777777" w:rsidR="00C309E3" w:rsidRPr="008546B4" w:rsidRDefault="00C309E3" w:rsidP="00465D08"/>
        </w:tc>
        <w:tc>
          <w:tcPr>
            <w:tcW w:w="7998" w:type="dxa"/>
            <w:gridSpan w:val="7"/>
          </w:tcPr>
          <w:p w14:paraId="72EF3981" w14:textId="77777777" w:rsidR="00C309E3" w:rsidRPr="008546B4" w:rsidRDefault="00C309E3" w:rsidP="00465D08">
            <w:r w:rsidRPr="008546B4">
              <w:t>COMMENTAIRE</w:t>
            </w:r>
          </w:p>
          <w:p w14:paraId="257472FE" w14:textId="77777777" w:rsidR="00C309E3" w:rsidRPr="008546B4" w:rsidRDefault="00C309E3" w:rsidP="00465D08"/>
          <w:p w14:paraId="76997419" w14:textId="77777777" w:rsidR="00C309E3" w:rsidRPr="008546B4" w:rsidRDefault="00C309E3" w:rsidP="00465D08"/>
          <w:p w14:paraId="5E939CB3" w14:textId="77777777" w:rsidR="00C309E3" w:rsidRPr="008546B4" w:rsidRDefault="00C309E3" w:rsidP="00465D08"/>
          <w:p w14:paraId="41D925A6" w14:textId="6997BE6B" w:rsidR="00C309E3" w:rsidRPr="008546B4" w:rsidRDefault="00C309E3" w:rsidP="00465D08"/>
        </w:tc>
      </w:tr>
      <w:tr w:rsidR="00765DE1" w:rsidRPr="008546B4" w14:paraId="60EE50D5" w14:textId="77777777" w:rsidTr="00765DE1">
        <w:tc>
          <w:tcPr>
            <w:tcW w:w="452" w:type="dxa"/>
            <w:vMerge w:val="restart"/>
            <w:vAlign w:val="center"/>
          </w:tcPr>
          <w:p w14:paraId="30A4F6F1" w14:textId="2D9E10E0" w:rsidR="00765DE1" w:rsidRPr="008546B4" w:rsidRDefault="00765DE1" w:rsidP="00765DE1">
            <w:pPr>
              <w:jc w:val="center"/>
            </w:pPr>
            <w:r>
              <w:t>3</w:t>
            </w:r>
          </w:p>
        </w:tc>
        <w:tc>
          <w:tcPr>
            <w:tcW w:w="7998" w:type="dxa"/>
            <w:gridSpan w:val="7"/>
          </w:tcPr>
          <w:p w14:paraId="52786D0C" w14:textId="77777777" w:rsidR="00765DE1" w:rsidRPr="008546B4" w:rsidRDefault="00765DE1" w:rsidP="00465D08">
            <w:r w:rsidRPr="008546B4">
              <w:t>ANALYSE</w:t>
            </w:r>
          </w:p>
          <w:p w14:paraId="1825784C" w14:textId="77777777" w:rsidR="00765DE1" w:rsidRPr="008546B4" w:rsidRDefault="00765DE1" w:rsidP="00465D08"/>
          <w:p w14:paraId="2E9C60E3" w14:textId="338D5ADA" w:rsidR="00765DE1" w:rsidRPr="008546B4" w:rsidRDefault="00765DE1" w:rsidP="00465D08">
            <w:proofErr w:type="gramStart"/>
            <w:r w:rsidRPr="008546B4">
              <w:t>Argumentation;</w:t>
            </w:r>
            <w:proofErr w:type="gramEnd"/>
            <w:r w:rsidRPr="008546B4">
              <w:t xml:space="preserve"> évaluation, </w:t>
            </w:r>
            <w:proofErr w:type="gramStart"/>
            <w:r w:rsidRPr="008546B4">
              <w:t>exposition;</w:t>
            </w:r>
            <w:proofErr w:type="gramEnd"/>
            <w:r w:rsidRPr="008546B4">
              <w:t xml:space="preserve"> </w:t>
            </w:r>
            <w:proofErr w:type="gramStart"/>
            <w:r w:rsidRPr="008546B4">
              <w:t>exégèse;</w:t>
            </w:r>
            <w:proofErr w:type="gramEnd"/>
            <w:r w:rsidRPr="008546B4">
              <w:t xml:space="preserve"> </w:t>
            </w:r>
            <w:proofErr w:type="gramStart"/>
            <w:r w:rsidRPr="008546B4">
              <w:t>discernement;</w:t>
            </w:r>
            <w:proofErr w:type="gramEnd"/>
            <w:r w:rsidRPr="008546B4">
              <w:t xml:space="preserve"> </w:t>
            </w:r>
            <w:proofErr w:type="gramStart"/>
            <w:r w:rsidRPr="008546B4">
              <w:t>jugement;</w:t>
            </w:r>
            <w:proofErr w:type="gramEnd"/>
            <w:r w:rsidRPr="008546B4">
              <w:t xml:space="preserve"> réflexion/autoréflexion.</w:t>
            </w:r>
          </w:p>
          <w:p w14:paraId="4234069B" w14:textId="6395099E" w:rsidR="00765DE1" w:rsidRPr="008546B4" w:rsidRDefault="00765DE1" w:rsidP="00465D08"/>
        </w:tc>
      </w:tr>
      <w:tr w:rsidR="00765DE1" w:rsidRPr="008546B4" w14:paraId="5825BE7C" w14:textId="77777777" w:rsidTr="00EA278F">
        <w:tc>
          <w:tcPr>
            <w:tcW w:w="452" w:type="dxa"/>
            <w:vMerge/>
          </w:tcPr>
          <w:p w14:paraId="319FE421" w14:textId="77777777" w:rsidR="00765DE1" w:rsidRPr="008546B4" w:rsidRDefault="00765DE1" w:rsidP="00EA278F"/>
        </w:tc>
        <w:tc>
          <w:tcPr>
            <w:tcW w:w="1083" w:type="dxa"/>
            <w:vAlign w:val="center"/>
          </w:tcPr>
          <w:p w14:paraId="1C47B06E" w14:textId="77777777" w:rsidR="00765DE1" w:rsidRPr="008546B4" w:rsidRDefault="00765DE1" w:rsidP="00EA278F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Échec</w:t>
            </w:r>
            <w:r w:rsidRPr="008546B4">
              <w:rPr>
                <w:sz w:val="18"/>
                <w:szCs w:val="18"/>
              </w:rPr>
              <w:br/>
              <w:t>0-55</w:t>
            </w:r>
          </w:p>
          <w:p w14:paraId="5DFF9D47" w14:textId="054824D6" w:rsidR="00765DE1" w:rsidRPr="008546B4" w:rsidRDefault="00000000" w:rsidP="00EA278F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127956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DE1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23" w:type="dxa"/>
            <w:vAlign w:val="center"/>
          </w:tcPr>
          <w:p w14:paraId="5FEBE763" w14:textId="77777777" w:rsidR="00765DE1" w:rsidRPr="008546B4" w:rsidRDefault="00765DE1" w:rsidP="00EA278F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Insuffisant</w:t>
            </w:r>
            <w:r w:rsidRPr="008546B4">
              <w:rPr>
                <w:sz w:val="18"/>
                <w:szCs w:val="18"/>
              </w:rPr>
              <w:br/>
              <w:t>55-59</w:t>
            </w:r>
          </w:p>
          <w:p w14:paraId="32419E16" w14:textId="78189BB3" w:rsidR="00765DE1" w:rsidRPr="008546B4" w:rsidRDefault="00000000" w:rsidP="00EA278F">
            <w:pPr>
              <w:jc w:val="center"/>
            </w:pPr>
            <w:sdt>
              <w:sdtPr>
                <w:rPr>
                  <w:sz w:val="18"/>
                  <w:szCs w:val="18"/>
                </w:rPr>
                <w:id w:val="148951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DE1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631A20F4" w14:textId="77777777" w:rsidR="00765DE1" w:rsidRPr="008546B4" w:rsidRDefault="00765DE1" w:rsidP="00EA278F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Satisfaisant</w:t>
            </w:r>
            <w:r w:rsidRPr="008546B4">
              <w:rPr>
                <w:sz w:val="18"/>
                <w:szCs w:val="18"/>
              </w:rPr>
              <w:br/>
              <w:t>60-64</w:t>
            </w:r>
          </w:p>
          <w:p w14:paraId="1A5A7E0C" w14:textId="7C6F2573" w:rsidR="00765DE1" w:rsidRPr="008546B4" w:rsidRDefault="00000000" w:rsidP="00EA278F">
            <w:pPr>
              <w:jc w:val="center"/>
            </w:pPr>
            <w:sdt>
              <w:sdtPr>
                <w:rPr>
                  <w:sz w:val="18"/>
                  <w:szCs w:val="18"/>
                </w:rPr>
                <w:id w:val="76666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DE1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18" w:type="dxa"/>
            <w:vAlign w:val="center"/>
          </w:tcPr>
          <w:p w14:paraId="4EFCB3CC" w14:textId="77777777" w:rsidR="00765DE1" w:rsidRPr="008546B4" w:rsidRDefault="00765DE1" w:rsidP="00EA278F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Suffisant</w:t>
            </w:r>
            <w:r w:rsidRPr="008546B4">
              <w:rPr>
                <w:sz w:val="18"/>
                <w:szCs w:val="18"/>
              </w:rPr>
              <w:br/>
              <w:t>65-74</w:t>
            </w:r>
          </w:p>
          <w:p w14:paraId="1CA253D9" w14:textId="4F8A7F3C" w:rsidR="00765DE1" w:rsidRPr="008546B4" w:rsidRDefault="00000000" w:rsidP="00EA278F">
            <w:pPr>
              <w:jc w:val="center"/>
            </w:pPr>
            <w:sdt>
              <w:sdtPr>
                <w:rPr>
                  <w:sz w:val="18"/>
                  <w:szCs w:val="18"/>
                </w:rPr>
                <w:id w:val="123150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DE1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60" w:type="dxa"/>
            <w:vAlign w:val="center"/>
          </w:tcPr>
          <w:p w14:paraId="0F4010BE" w14:textId="77777777" w:rsidR="00765DE1" w:rsidRPr="008546B4" w:rsidRDefault="00765DE1" w:rsidP="00EA278F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Bien</w:t>
            </w:r>
            <w:r w:rsidRPr="008546B4">
              <w:rPr>
                <w:sz w:val="18"/>
                <w:szCs w:val="18"/>
              </w:rPr>
              <w:br/>
              <w:t>74-84</w:t>
            </w:r>
          </w:p>
          <w:p w14:paraId="1A777C3C" w14:textId="27CF0ABD" w:rsidR="00765DE1" w:rsidRPr="008546B4" w:rsidRDefault="00000000" w:rsidP="00EA278F">
            <w:pPr>
              <w:jc w:val="center"/>
            </w:pPr>
            <w:sdt>
              <w:sdtPr>
                <w:rPr>
                  <w:sz w:val="18"/>
                  <w:szCs w:val="18"/>
                </w:rPr>
                <w:id w:val="185560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DE1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60" w:type="dxa"/>
            <w:vAlign w:val="center"/>
          </w:tcPr>
          <w:p w14:paraId="4CDBB399" w14:textId="77777777" w:rsidR="00765DE1" w:rsidRPr="008546B4" w:rsidRDefault="00765DE1" w:rsidP="00EA278F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Très Bien</w:t>
            </w:r>
            <w:r w:rsidRPr="008546B4">
              <w:rPr>
                <w:sz w:val="18"/>
                <w:szCs w:val="18"/>
              </w:rPr>
              <w:br/>
              <w:t>85-94</w:t>
            </w:r>
          </w:p>
          <w:p w14:paraId="74E5B973" w14:textId="2385E49A" w:rsidR="00765DE1" w:rsidRPr="008546B4" w:rsidRDefault="00000000" w:rsidP="00EA278F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52602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DE1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21" w:type="dxa"/>
            <w:vAlign w:val="center"/>
          </w:tcPr>
          <w:p w14:paraId="629FB0A0" w14:textId="77777777" w:rsidR="00765DE1" w:rsidRPr="008546B4" w:rsidRDefault="00765DE1" w:rsidP="00EA278F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Excellent</w:t>
            </w:r>
            <w:r w:rsidRPr="008546B4">
              <w:rPr>
                <w:sz w:val="18"/>
                <w:szCs w:val="18"/>
              </w:rPr>
              <w:br/>
              <w:t>95-100</w:t>
            </w:r>
          </w:p>
          <w:p w14:paraId="2C085EB3" w14:textId="2347CB4F" w:rsidR="00765DE1" w:rsidRPr="008546B4" w:rsidRDefault="00000000" w:rsidP="00EA278F">
            <w:pPr>
              <w:jc w:val="center"/>
            </w:pPr>
            <w:sdt>
              <w:sdtPr>
                <w:rPr>
                  <w:sz w:val="18"/>
                  <w:szCs w:val="18"/>
                </w:rPr>
                <w:id w:val="152158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DE1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765DE1" w:rsidRPr="008546B4" w14:paraId="384AD9D7" w14:textId="77777777" w:rsidTr="00F539A3">
        <w:tc>
          <w:tcPr>
            <w:tcW w:w="452" w:type="dxa"/>
            <w:vMerge/>
          </w:tcPr>
          <w:p w14:paraId="3B09837F" w14:textId="77777777" w:rsidR="00765DE1" w:rsidRPr="008546B4" w:rsidRDefault="00765DE1" w:rsidP="00EA278F"/>
        </w:tc>
        <w:tc>
          <w:tcPr>
            <w:tcW w:w="7998" w:type="dxa"/>
            <w:gridSpan w:val="7"/>
          </w:tcPr>
          <w:p w14:paraId="33383B10" w14:textId="77777777" w:rsidR="00765DE1" w:rsidRDefault="00765DE1" w:rsidP="00EA278F">
            <w:r>
              <w:t>COMMENTAIRE</w:t>
            </w:r>
          </w:p>
          <w:p w14:paraId="712400D5" w14:textId="77777777" w:rsidR="00765DE1" w:rsidRDefault="00765DE1" w:rsidP="00EA278F"/>
          <w:p w14:paraId="0ADD5005" w14:textId="77777777" w:rsidR="00765DE1" w:rsidRDefault="00765DE1" w:rsidP="00EA278F"/>
          <w:p w14:paraId="0A95BDC6" w14:textId="77777777" w:rsidR="00765DE1" w:rsidRDefault="00765DE1" w:rsidP="00EA278F"/>
          <w:p w14:paraId="16398909" w14:textId="2E3C363B" w:rsidR="00765DE1" w:rsidRPr="008546B4" w:rsidRDefault="00765DE1" w:rsidP="00EA278F"/>
        </w:tc>
      </w:tr>
      <w:tr w:rsidR="00F5308F" w:rsidRPr="008546B4" w14:paraId="17F80AB1" w14:textId="77777777" w:rsidTr="00F5308F">
        <w:tc>
          <w:tcPr>
            <w:tcW w:w="452" w:type="dxa"/>
            <w:vMerge w:val="restart"/>
            <w:vAlign w:val="center"/>
          </w:tcPr>
          <w:p w14:paraId="2A93D018" w14:textId="2B128351" w:rsidR="00F5308F" w:rsidRPr="008546B4" w:rsidRDefault="00F5308F" w:rsidP="00F5308F">
            <w:pPr>
              <w:jc w:val="center"/>
            </w:pPr>
            <w:r>
              <w:t>4</w:t>
            </w:r>
          </w:p>
        </w:tc>
        <w:tc>
          <w:tcPr>
            <w:tcW w:w="7998" w:type="dxa"/>
            <w:gridSpan w:val="7"/>
          </w:tcPr>
          <w:p w14:paraId="0513731A" w14:textId="77777777" w:rsidR="00F5308F" w:rsidRDefault="00F5308F" w:rsidP="00EA278F">
            <w:r>
              <w:t>COMMUNICATION</w:t>
            </w:r>
          </w:p>
          <w:p w14:paraId="0D4CA2E4" w14:textId="77777777" w:rsidR="00F5308F" w:rsidRDefault="00F5308F" w:rsidP="00EA278F"/>
          <w:p w14:paraId="26369B7E" w14:textId="08D8E54F" w:rsidR="00F5308F" w:rsidRPr="008546B4" w:rsidRDefault="00F5308F" w:rsidP="00EA278F">
            <w:proofErr w:type="gramStart"/>
            <w:r>
              <w:t>P</w:t>
            </w:r>
            <w:r w:rsidRPr="0050320C">
              <w:t>résentation;</w:t>
            </w:r>
            <w:proofErr w:type="gramEnd"/>
            <w:r w:rsidRPr="0050320C">
              <w:t xml:space="preserve"> mise en </w:t>
            </w:r>
            <w:proofErr w:type="gramStart"/>
            <w:r w:rsidRPr="0050320C">
              <w:t>forme;</w:t>
            </w:r>
            <w:proofErr w:type="gramEnd"/>
            <w:r w:rsidRPr="0050320C">
              <w:t xml:space="preserve"> </w:t>
            </w:r>
            <w:proofErr w:type="gramStart"/>
            <w:r w:rsidRPr="0050320C">
              <w:t>structure;</w:t>
            </w:r>
            <w:proofErr w:type="gramEnd"/>
            <w:r w:rsidRPr="0050320C">
              <w:t xml:space="preserve"> </w:t>
            </w:r>
            <w:proofErr w:type="gramStart"/>
            <w:r w:rsidRPr="0050320C">
              <w:t>organisation;</w:t>
            </w:r>
            <w:proofErr w:type="gramEnd"/>
            <w:r w:rsidRPr="0050320C">
              <w:t xml:space="preserve"> </w:t>
            </w:r>
            <w:proofErr w:type="gramStart"/>
            <w:r w:rsidRPr="0050320C">
              <w:t>fluidité;</w:t>
            </w:r>
            <w:proofErr w:type="gramEnd"/>
            <w:r w:rsidRPr="0050320C">
              <w:t xml:space="preserve"> </w:t>
            </w:r>
            <w:proofErr w:type="gramStart"/>
            <w:r w:rsidRPr="0050320C">
              <w:t>grammaire;</w:t>
            </w:r>
            <w:proofErr w:type="gramEnd"/>
            <w:r w:rsidRPr="0050320C">
              <w:t xml:space="preserve"> </w:t>
            </w:r>
            <w:proofErr w:type="gramStart"/>
            <w:r w:rsidRPr="0050320C">
              <w:t>orthographe;</w:t>
            </w:r>
            <w:proofErr w:type="gramEnd"/>
            <w:r w:rsidRPr="0050320C">
              <w:t xml:space="preserve"> compétences linguistiques</w:t>
            </w:r>
            <w:r>
              <w:t>.</w:t>
            </w:r>
          </w:p>
        </w:tc>
      </w:tr>
      <w:tr w:rsidR="00F5308F" w:rsidRPr="008546B4" w14:paraId="2BE387D0" w14:textId="77777777" w:rsidTr="0050320C">
        <w:tc>
          <w:tcPr>
            <w:tcW w:w="452" w:type="dxa"/>
            <w:vMerge/>
          </w:tcPr>
          <w:p w14:paraId="21BEDA94" w14:textId="77777777" w:rsidR="00F5308F" w:rsidRPr="008546B4" w:rsidRDefault="00F5308F" w:rsidP="0050320C"/>
        </w:tc>
        <w:tc>
          <w:tcPr>
            <w:tcW w:w="1083" w:type="dxa"/>
            <w:vAlign w:val="center"/>
          </w:tcPr>
          <w:p w14:paraId="5A4AAC4C" w14:textId="77777777" w:rsidR="00F5308F" w:rsidRPr="008546B4" w:rsidRDefault="00F5308F" w:rsidP="0050320C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Échec</w:t>
            </w:r>
            <w:r w:rsidRPr="008546B4">
              <w:rPr>
                <w:sz w:val="18"/>
                <w:szCs w:val="18"/>
              </w:rPr>
              <w:br/>
              <w:t>0-55</w:t>
            </w:r>
          </w:p>
          <w:p w14:paraId="31D43509" w14:textId="7DC0B4F3" w:rsidR="00F5308F" w:rsidRPr="008546B4" w:rsidRDefault="00000000" w:rsidP="0050320C">
            <w:pPr>
              <w:jc w:val="center"/>
            </w:pPr>
            <w:sdt>
              <w:sdtPr>
                <w:rPr>
                  <w:sz w:val="18"/>
                  <w:szCs w:val="18"/>
                </w:rPr>
                <w:id w:val="7733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08F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23" w:type="dxa"/>
            <w:vAlign w:val="center"/>
          </w:tcPr>
          <w:p w14:paraId="53BEA66C" w14:textId="77777777" w:rsidR="00F5308F" w:rsidRPr="008546B4" w:rsidRDefault="00F5308F" w:rsidP="0050320C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Insuffisant</w:t>
            </w:r>
            <w:r w:rsidRPr="008546B4">
              <w:rPr>
                <w:sz w:val="18"/>
                <w:szCs w:val="18"/>
              </w:rPr>
              <w:br/>
              <w:t>55-59</w:t>
            </w:r>
          </w:p>
          <w:p w14:paraId="350368DF" w14:textId="5403543A" w:rsidR="00F5308F" w:rsidRPr="008546B4" w:rsidRDefault="00000000" w:rsidP="0050320C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40630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08F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1EC30A7E" w14:textId="77777777" w:rsidR="00F5308F" w:rsidRPr="008546B4" w:rsidRDefault="00F5308F" w:rsidP="0050320C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Satisfaisant</w:t>
            </w:r>
            <w:r w:rsidRPr="008546B4">
              <w:rPr>
                <w:sz w:val="18"/>
                <w:szCs w:val="18"/>
              </w:rPr>
              <w:br/>
              <w:t>60-64</w:t>
            </w:r>
          </w:p>
          <w:p w14:paraId="5EDAFB3E" w14:textId="3B7639F2" w:rsidR="00F5308F" w:rsidRPr="008546B4" w:rsidRDefault="00000000" w:rsidP="0050320C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109655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08F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18" w:type="dxa"/>
            <w:vAlign w:val="center"/>
          </w:tcPr>
          <w:p w14:paraId="4199DF44" w14:textId="77777777" w:rsidR="00F5308F" w:rsidRPr="008546B4" w:rsidRDefault="00F5308F" w:rsidP="0050320C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Suffisant</w:t>
            </w:r>
            <w:r w:rsidRPr="008546B4">
              <w:rPr>
                <w:sz w:val="18"/>
                <w:szCs w:val="18"/>
              </w:rPr>
              <w:br/>
              <w:t>65-74</w:t>
            </w:r>
          </w:p>
          <w:p w14:paraId="11E55743" w14:textId="47171230" w:rsidR="00F5308F" w:rsidRPr="008546B4" w:rsidRDefault="00000000" w:rsidP="0050320C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126137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08F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60" w:type="dxa"/>
            <w:vAlign w:val="center"/>
          </w:tcPr>
          <w:p w14:paraId="5B219726" w14:textId="77777777" w:rsidR="00F5308F" w:rsidRPr="008546B4" w:rsidRDefault="00F5308F" w:rsidP="0050320C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Bien</w:t>
            </w:r>
            <w:r w:rsidRPr="008546B4">
              <w:rPr>
                <w:sz w:val="18"/>
                <w:szCs w:val="18"/>
              </w:rPr>
              <w:br/>
              <w:t>74-84</w:t>
            </w:r>
          </w:p>
          <w:p w14:paraId="265161BC" w14:textId="32B0733C" w:rsidR="00F5308F" w:rsidRPr="008546B4" w:rsidRDefault="00000000" w:rsidP="0050320C">
            <w:pPr>
              <w:jc w:val="center"/>
            </w:pPr>
            <w:sdt>
              <w:sdtPr>
                <w:rPr>
                  <w:sz w:val="18"/>
                  <w:szCs w:val="18"/>
                </w:rPr>
                <w:id w:val="182639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08F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60" w:type="dxa"/>
            <w:vAlign w:val="center"/>
          </w:tcPr>
          <w:p w14:paraId="364183E3" w14:textId="77777777" w:rsidR="00F5308F" w:rsidRPr="008546B4" w:rsidRDefault="00F5308F" w:rsidP="0050320C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Très Bien</w:t>
            </w:r>
            <w:r w:rsidRPr="008546B4">
              <w:rPr>
                <w:sz w:val="18"/>
                <w:szCs w:val="18"/>
              </w:rPr>
              <w:br/>
              <w:t>85-94</w:t>
            </w:r>
          </w:p>
          <w:p w14:paraId="1B1F2C36" w14:textId="0A6D730F" w:rsidR="00F5308F" w:rsidRPr="008546B4" w:rsidRDefault="00000000" w:rsidP="0050320C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47437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08F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21" w:type="dxa"/>
            <w:vAlign w:val="center"/>
          </w:tcPr>
          <w:p w14:paraId="23E3C6E4" w14:textId="77777777" w:rsidR="00F5308F" w:rsidRPr="008546B4" w:rsidRDefault="00F5308F" w:rsidP="0050320C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Excellent</w:t>
            </w:r>
            <w:r w:rsidRPr="008546B4">
              <w:rPr>
                <w:sz w:val="18"/>
                <w:szCs w:val="18"/>
              </w:rPr>
              <w:br/>
              <w:t>95-100</w:t>
            </w:r>
          </w:p>
          <w:p w14:paraId="15EFCEF7" w14:textId="7451D465" w:rsidR="00F5308F" w:rsidRPr="008546B4" w:rsidRDefault="00000000" w:rsidP="0050320C">
            <w:pPr>
              <w:jc w:val="center"/>
            </w:pPr>
            <w:sdt>
              <w:sdtPr>
                <w:rPr>
                  <w:sz w:val="18"/>
                  <w:szCs w:val="18"/>
                </w:rPr>
                <w:id w:val="194973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08F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5308F" w:rsidRPr="008546B4" w14:paraId="68473D53" w14:textId="77777777" w:rsidTr="0099651C">
        <w:tc>
          <w:tcPr>
            <w:tcW w:w="452" w:type="dxa"/>
            <w:vMerge/>
          </w:tcPr>
          <w:p w14:paraId="52DE053D" w14:textId="77777777" w:rsidR="00F5308F" w:rsidRPr="008546B4" w:rsidRDefault="00F5308F" w:rsidP="0050320C"/>
        </w:tc>
        <w:tc>
          <w:tcPr>
            <w:tcW w:w="7998" w:type="dxa"/>
            <w:gridSpan w:val="7"/>
          </w:tcPr>
          <w:p w14:paraId="1C95A59D" w14:textId="77777777" w:rsidR="00F5308F" w:rsidRDefault="00F5308F" w:rsidP="0050320C">
            <w:r>
              <w:t>COMMENTAIRE</w:t>
            </w:r>
          </w:p>
          <w:p w14:paraId="6006E8D2" w14:textId="77777777" w:rsidR="00F5308F" w:rsidRDefault="00F5308F" w:rsidP="0050320C"/>
          <w:p w14:paraId="25E34BF6" w14:textId="77777777" w:rsidR="00F5308F" w:rsidRDefault="00F5308F" w:rsidP="0050320C"/>
          <w:p w14:paraId="5FBE8573" w14:textId="77777777" w:rsidR="00F5308F" w:rsidRDefault="00F5308F" w:rsidP="0050320C"/>
          <w:p w14:paraId="2F97A950" w14:textId="53D3FE29" w:rsidR="00F5308F" w:rsidRPr="008546B4" w:rsidRDefault="00F5308F" w:rsidP="0050320C"/>
        </w:tc>
      </w:tr>
      <w:tr w:rsidR="00C02B49" w:rsidRPr="008546B4" w14:paraId="36EDFE91" w14:textId="77777777" w:rsidTr="00C02B49">
        <w:tc>
          <w:tcPr>
            <w:tcW w:w="452" w:type="dxa"/>
            <w:vMerge w:val="restart"/>
            <w:vAlign w:val="center"/>
          </w:tcPr>
          <w:p w14:paraId="10087C23" w14:textId="4E3DF250" w:rsidR="00C02B49" w:rsidRPr="008546B4" w:rsidRDefault="00C02B49" w:rsidP="00C02B49">
            <w:pPr>
              <w:jc w:val="center"/>
            </w:pPr>
            <w:r>
              <w:t>5</w:t>
            </w:r>
          </w:p>
        </w:tc>
        <w:tc>
          <w:tcPr>
            <w:tcW w:w="7998" w:type="dxa"/>
            <w:gridSpan w:val="7"/>
          </w:tcPr>
          <w:p w14:paraId="20F290A2" w14:textId="77777777" w:rsidR="00C02B49" w:rsidRDefault="00C02B49" w:rsidP="0050320C">
            <w:r>
              <w:t>PRATIQUE (Musique)</w:t>
            </w:r>
          </w:p>
          <w:p w14:paraId="5B9D39B0" w14:textId="77777777" w:rsidR="00C02B49" w:rsidRDefault="00C02B49" w:rsidP="0050320C"/>
          <w:p w14:paraId="5774CB47" w14:textId="1B9CEAEA" w:rsidR="00C02B49" w:rsidRDefault="00C02B49" w:rsidP="0050320C">
            <w:proofErr w:type="gramStart"/>
            <w:r>
              <w:t>C</w:t>
            </w:r>
            <w:r w:rsidRPr="00DA05AA">
              <w:t>ontextualisation;</w:t>
            </w:r>
            <w:proofErr w:type="gramEnd"/>
            <w:r w:rsidRPr="00DA05AA">
              <w:t xml:space="preserve"> </w:t>
            </w:r>
            <w:proofErr w:type="gramStart"/>
            <w:r w:rsidRPr="00DA05AA">
              <w:t>praticité;</w:t>
            </w:r>
            <w:proofErr w:type="gramEnd"/>
            <w:r w:rsidRPr="00DA05AA">
              <w:t xml:space="preserve"> </w:t>
            </w:r>
            <w:proofErr w:type="gramStart"/>
            <w:r w:rsidRPr="00DA05AA">
              <w:t>application;</w:t>
            </w:r>
            <w:proofErr w:type="gramEnd"/>
            <w:r w:rsidRPr="00DA05AA">
              <w:t xml:space="preserve"> </w:t>
            </w:r>
            <w:proofErr w:type="gramStart"/>
            <w:r w:rsidRPr="00DA05AA">
              <w:t>contemporanéité;</w:t>
            </w:r>
            <w:proofErr w:type="gramEnd"/>
            <w:r w:rsidRPr="00DA05AA">
              <w:t xml:space="preserve"> pertinence professionnelle/vocationnel</w:t>
            </w:r>
            <w:r>
              <w:t>.</w:t>
            </w:r>
          </w:p>
          <w:p w14:paraId="42A45F6F" w14:textId="7030A012" w:rsidR="00C02B49" w:rsidRPr="008546B4" w:rsidRDefault="00C02B49" w:rsidP="0050320C"/>
        </w:tc>
      </w:tr>
      <w:tr w:rsidR="00C02B49" w:rsidRPr="008546B4" w14:paraId="67DD18C9" w14:textId="77777777" w:rsidTr="006C37EA">
        <w:tc>
          <w:tcPr>
            <w:tcW w:w="452" w:type="dxa"/>
            <w:vMerge/>
          </w:tcPr>
          <w:p w14:paraId="634BC0F6" w14:textId="77777777" w:rsidR="00C02B49" w:rsidRPr="008546B4" w:rsidRDefault="00C02B49" w:rsidP="006C37EA"/>
        </w:tc>
        <w:tc>
          <w:tcPr>
            <w:tcW w:w="1083" w:type="dxa"/>
            <w:vAlign w:val="center"/>
          </w:tcPr>
          <w:p w14:paraId="0D5CC7BC" w14:textId="77777777" w:rsidR="00C02B49" w:rsidRPr="008546B4" w:rsidRDefault="00C02B49" w:rsidP="006C37EA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Échec</w:t>
            </w:r>
            <w:r w:rsidRPr="008546B4">
              <w:rPr>
                <w:sz w:val="18"/>
                <w:szCs w:val="18"/>
              </w:rPr>
              <w:br/>
              <w:t>0-55</w:t>
            </w:r>
          </w:p>
          <w:p w14:paraId="6C3697B9" w14:textId="3B673543" w:rsidR="00C02B49" w:rsidRPr="008546B4" w:rsidRDefault="00000000" w:rsidP="006C37EA">
            <w:pPr>
              <w:jc w:val="center"/>
            </w:pPr>
            <w:sdt>
              <w:sdtPr>
                <w:rPr>
                  <w:sz w:val="18"/>
                  <w:szCs w:val="18"/>
                </w:rPr>
                <w:id w:val="87211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B49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23" w:type="dxa"/>
            <w:vAlign w:val="center"/>
          </w:tcPr>
          <w:p w14:paraId="6F899DDA" w14:textId="77777777" w:rsidR="00C02B49" w:rsidRPr="008546B4" w:rsidRDefault="00C02B49" w:rsidP="006C37EA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Insuffisant</w:t>
            </w:r>
            <w:r w:rsidRPr="008546B4">
              <w:rPr>
                <w:sz w:val="18"/>
                <w:szCs w:val="18"/>
              </w:rPr>
              <w:br/>
              <w:t>55-59</w:t>
            </w:r>
          </w:p>
          <w:p w14:paraId="056785CD" w14:textId="0D79B779" w:rsidR="00C02B49" w:rsidRPr="008546B4" w:rsidRDefault="00000000" w:rsidP="006C37EA">
            <w:pPr>
              <w:jc w:val="center"/>
            </w:pPr>
            <w:sdt>
              <w:sdtPr>
                <w:rPr>
                  <w:sz w:val="18"/>
                  <w:szCs w:val="18"/>
                </w:rPr>
                <w:id w:val="136941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B49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1180596D" w14:textId="77777777" w:rsidR="00C02B49" w:rsidRPr="008546B4" w:rsidRDefault="00C02B49" w:rsidP="006C37EA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Satisfaisant</w:t>
            </w:r>
            <w:r w:rsidRPr="008546B4">
              <w:rPr>
                <w:sz w:val="18"/>
                <w:szCs w:val="18"/>
              </w:rPr>
              <w:br/>
              <w:t>60-64</w:t>
            </w:r>
          </w:p>
          <w:p w14:paraId="6F84CB08" w14:textId="03F3747B" w:rsidR="00C02B49" w:rsidRPr="008546B4" w:rsidRDefault="00000000" w:rsidP="006C37EA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203872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B49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18" w:type="dxa"/>
            <w:vAlign w:val="center"/>
          </w:tcPr>
          <w:p w14:paraId="2DC849E8" w14:textId="77777777" w:rsidR="00C02B49" w:rsidRPr="008546B4" w:rsidRDefault="00C02B49" w:rsidP="006C37EA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Suffisant</w:t>
            </w:r>
            <w:r w:rsidRPr="008546B4">
              <w:rPr>
                <w:sz w:val="18"/>
                <w:szCs w:val="18"/>
              </w:rPr>
              <w:br/>
              <w:t>65-74</w:t>
            </w:r>
          </w:p>
          <w:p w14:paraId="546DEFA3" w14:textId="77C81E19" w:rsidR="00C02B49" w:rsidRPr="008546B4" w:rsidRDefault="00000000" w:rsidP="006C37EA">
            <w:pPr>
              <w:jc w:val="center"/>
            </w:pPr>
            <w:sdt>
              <w:sdtPr>
                <w:rPr>
                  <w:sz w:val="18"/>
                  <w:szCs w:val="18"/>
                </w:rPr>
                <w:id w:val="159806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B49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60" w:type="dxa"/>
            <w:vAlign w:val="center"/>
          </w:tcPr>
          <w:p w14:paraId="53379699" w14:textId="77777777" w:rsidR="00C02B49" w:rsidRPr="008546B4" w:rsidRDefault="00C02B49" w:rsidP="006C37EA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Bien</w:t>
            </w:r>
            <w:r w:rsidRPr="008546B4">
              <w:rPr>
                <w:sz w:val="18"/>
                <w:szCs w:val="18"/>
              </w:rPr>
              <w:br/>
              <w:t>74-84</w:t>
            </w:r>
          </w:p>
          <w:p w14:paraId="188F1244" w14:textId="16994C9E" w:rsidR="00C02B49" w:rsidRPr="008546B4" w:rsidRDefault="00000000" w:rsidP="006C37EA">
            <w:pPr>
              <w:jc w:val="center"/>
            </w:pPr>
            <w:sdt>
              <w:sdtPr>
                <w:rPr>
                  <w:sz w:val="18"/>
                  <w:szCs w:val="18"/>
                </w:rPr>
                <w:id w:val="86332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B49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60" w:type="dxa"/>
            <w:vAlign w:val="center"/>
          </w:tcPr>
          <w:p w14:paraId="121D057E" w14:textId="77777777" w:rsidR="00C02B49" w:rsidRPr="008546B4" w:rsidRDefault="00C02B49" w:rsidP="006C37EA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Très Bien</w:t>
            </w:r>
            <w:r w:rsidRPr="008546B4">
              <w:rPr>
                <w:sz w:val="18"/>
                <w:szCs w:val="18"/>
              </w:rPr>
              <w:br/>
              <w:t>85-94</w:t>
            </w:r>
          </w:p>
          <w:p w14:paraId="43BC6A35" w14:textId="7E68802C" w:rsidR="00C02B49" w:rsidRPr="008546B4" w:rsidRDefault="00000000" w:rsidP="006C37EA">
            <w:pPr>
              <w:jc w:val="center"/>
            </w:pPr>
            <w:sdt>
              <w:sdtPr>
                <w:rPr>
                  <w:sz w:val="18"/>
                  <w:szCs w:val="18"/>
                </w:rPr>
                <w:id w:val="-152331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B49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21" w:type="dxa"/>
            <w:vAlign w:val="center"/>
          </w:tcPr>
          <w:p w14:paraId="0A0A0A2E" w14:textId="77777777" w:rsidR="00C02B49" w:rsidRPr="008546B4" w:rsidRDefault="00C02B49" w:rsidP="006C37EA">
            <w:pPr>
              <w:jc w:val="center"/>
              <w:rPr>
                <w:sz w:val="18"/>
                <w:szCs w:val="18"/>
              </w:rPr>
            </w:pPr>
            <w:r w:rsidRPr="008546B4">
              <w:rPr>
                <w:sz w:val="18"/>
                <w:szCs w:val="18"/>
              </w:rPr>
              <w:t>Excellent</w:t>
            </w:r>
            <w:r w:rsidRPr="008546B4">
              <w:rPr>
                <w:sz w:val="18"/>
                <w:szCs w:val="18"/>
              </w:rPr>
              <w:br/>
              <w:t>95-100</w:t>
            </w:r>
          </w:p>
          <w:p w14:paraId="2E43533D" w14:textId="3E35334B" w:rsidR="00C02B49" w:rsidRPr="008546B4" w:rsidRDefault="00000000" w:rsidP="006C37EA">
            <w:pPr>
              <w:jc w:val="center"/>
            </w:pPr>
            <w:sdt>
              <w:sdtPr>
                <w:rPr>
                  <w:sz w:val="18"/>
                  <w:szCs w:val="18"/>
                </w:rPr>
                <w:id w:val="54918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B49" w:rsidRPr="008546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02B49" w:rsidRPr="008546B4" w14:paraId="11AB07F8" w14:textId="77777777" w:rsidTr="0066765C">
        <w:tc>
          <w:tcPr>
            <w:tcW w:w="452" w:type="dxa"/>
            <w:vMerge/>
          </w:tcPr>
          <w:p w14:paraId="280CB7C1" w14:textId="77777777" w:rsidR="00C02B49" w:rsidRPr="008546B4" w:rsidRDefault="00C02B49" w:rsidP="006C37EA"/>
        </w:tc>
        <w:tc>
          <w:tcPr>
            <w:tcW w:w="7998" w:type="dxa"/>
            <w:gridSpan w:val="7"/>
          </w:tcPr>
          <w:p w14:paraId="7FD093BF" w14:textId="77777777" w:rsidR="00C02B49" w:rsidRDefault="00C02B49" w:rsidP="006C37EA">
            <w:r>
              <w:t>COMMENTAIRE</w:t>
            </w:r>
          </w:p>
          <w:p w14:paraId="289CFDD5" w14:textId="77777777" w:rsidR="00C02B49" w:rsidRDefault="00C02B49" w:rsidP="006C37EA"/>
          <w:p w14:paraId="2977D07D" w14:textId="77777777" w:rsidR="00C02B49" w:rsidRDefault="00C02B49" w:rsidP="006C37EA"/>
          <w:p w14:paraId="552E0983" w14:textId="77777777" w:rsidR="00C02B49" w:rsidRDefault="00C02B49" w:rsidP="006C37EA"/>
          <w:p w14:paraId="3136781F" w14:textId="3D998415" w:rsidR="00C02B49" w:rsidRPr="008546B4" w:rsidRDefault="00C02B49" w:rsidP="006C37EA"/>
        </w:tc>
      </w:tr>
      <w:tr w:rsidR="006768BE" w:rsidRPr="008546B4" w14:paraId="76DD7951" w14:textId="77777777" w:rsidTr="006768BE">
        <w:tc>
          <w:tcPr>
            <w:tcW w:w="452" w:type="dxa"/>
            <w:vMerge w:val="restart"/>
            <w:vAlign w:val="center"/>
          </w:tcPr>
          <w:p w14:paraId="377D13E1" w14:textId="57C7AD56" w:rsidR="006768BE" w:rsidRPr="008546B4" w:rsidRDefault="006768BE" w:rsidP="006768BE">
            <w:pPr>
              <w:jc w:val="center"/>
            </w:pPr>
            <w:r>
              <w:t>7</w:t>
            </w:r>
          </w:p>
        </w:tc>
        <w:tc>
          <w:tcPr>
            <w:tcW w:w="7998" w:type="dxa"/>
            <w:gridSpan w:val="7"/>
          </w:tcPr>
          <w:p w14:paraId="1F73A1D5" w14:textId="77777777" w:rsidR="006768BE" w:rsidRDefault="006768BE" w:rsidP="006C37EA">
            <w:r>
              <w:t>NOTE</w:t>
            </w:r>
          </w:p>
          <w:p w14:paraId="547064F2" w14:textId="122C6798" w:rsidR="006768BE" w:rsidRDefault="006768BE" w:rsidP="006C37EA"/>
        </w:tc>
      </w:tr>
      <w:tr w:rsidR="006768BE" w:rsidRPr="008546B4" w14:paraId="6DBAB66E" w14:textId="77777777" w:rsidTr="0066765C">
        <w:tc>
          <w:tcPr>
            <w:tcW w:w="452" w:type="dxa"/>
            <w:vMerge/>
          </w:tcPr>
          <w:p w14:paraId="4490C0B8" w14:textId="185A359E" w:rsidR="006768BE" w:rsidRPr="008546B4" w:rsidRDefault="006768BE" w:rsidP="006C37EA"/>
        </w:tc>
        <w:tc>
          <w:tcPr>
            <w:tcW w:w="7998" w:type="dxa"/>
            <w:gridSpan w:val="7"/>
          </w:tcPr>
          <w:p w14:paraId="44430A07" w14:textId="77777777" w:rsidR="006768BE" w:rsidRDefault="006768BE" w:rsidP="006C37EA">
            <w:r>
              <w:t>COMMENTAIRE</w:t>
            </w:r>
          </w:p>
          <w:p w14:paraId="0D50BDC4" w14:textId="77777777" w:rsidR="006768BE" w:rsidRDefault="006768BE" w:rsidP="006C37EA"/>
          <w:p w14:paraId="4D7E578F" w14:textId="77777777" w:rsidR="006768BE" w:rsidRDefault="006768BE" w:rsidP="006C37EA"/>
          <w:p w14:paraId="17425247" w14:textId="77777777" w:rsidR="006768BE" w:rsidRDefault="006768BE" w:rsidP="006C37EA"/>
          <w:p w14:paraId="3EF2D293" w14:textId="77777777" w:rsidR="006768BE" w:rsidRDefault="006768BE" w:rsidP="006C37EA">
            <w:r>
              <w:t>Note %</w:t>
            </w:r>
          </w:p>
          <w:p w14:paraId="003E366D" w14:textId="304D7A14" w:rsidR="006768BE" w:rsidRDefault="006768BE" w:rsidP="006C37EA"/>
        </w:tc>
      </w:tr>
    </w:tbl>
    <w:p w14:paraId="722D246D" w14:textId="77777777" w:rsidR="00C839FA" w:rsidRDefault="00C839FA" w:rsidP="00AE7692">
      <w:pPr>
        <w:rPr>
          <w:lang w:val="en-GB"/>
        </w:rPr>
      </w:pPr>
    </w:p>
    <w:p w14:paraId="48288DF7" w14:textId="77777777" w:rsidR="009365E0" w:rsidRDefault="009365E0" w:rsidP="00AE7692">
      <w:pPr>
        <w:rPr>
          <w:lang w:val="en-GB"/>
        </w:rPr>
      </w:pPr>
    </w:p>
    <w:p w14:paraId="728E1A79" w14:textId="57643B13" w:rsidR="007033C8" w:rsidRPr="00AE7692" w:rsidRDefault="00BB15A5" w:rsidP="00AE7692">
      <w:pPr>
        <w:rPr>
          <w:lang w:val="en-GB"/>
        </w:rPr>
      </w:pPr>
      <w:r>
        <w:rPr>
          <w:lang w:val="en-GB"/>
        </w:rPr>
        <w:t>Lieu: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Date: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Signature:</w:t>
      </w:r>
    </w:p>
    <w:sectPr w:rsidR="007033C8" w:rsidRPr="00AE7692" w:rsidSect="00FB1630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D6BF9" w14:textId="77777777" w:rsidR="00573FED" w:rsidRPr="008546B4" w:rsidRDefault="00573FED" w:rsidP="00D16290">
      <w:pPr>
        <w:spacing w:after="0" w:line="240" w:lineRule="auto"/>
      </w:pPr>
      <w:r w:rsidRPr="008546B4">
        <w:separator/>
      </w:r>
    </w:p>
  </w:endnote>
  <w:endnote w:type="continuationSeparator" w:id="0">
    <w:p w14:paraId="7D07553D" w14:textId="77777777" w:rsidR="00573FED" w:rsidRPr="008546B4" w:rsidRDefault="00573FED" w:rsidP="00D16290">
      <w:pPr>
        <w:spacing w:after="0" w:line="240" w:lineRule="auto"/>
      </w:pPr>
      <w:r w:rsidRPr="008546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we Bd BT">
    <w:panose1 w:val="02060903050305020504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B959" w14:textId="3CC23C32" w:rsidR="00C17AE2" w:rsidRPr="008546B4" w:rsidRDefault="00C17AE2">
    <w:pPr>
      <w:pStyle w:val="Footer"/>
    </w:pPr>
    <w:r w:rsidRPr="008546B4">
      <w:tab/>
    </w:r>
    <w:r w:rsidRPr="008546B4">
      <w:fldChar w:fldCharType="begin"/>
    </w:r>
    <w:r w:rsidRPr="008546B4">
      <w:instrText xml:space="preserve"> PAGE   \* MERGEFORMAT </w:instrText>
    </w:r>
    <w:r w:rsidRPr="008546B4">
      <w:fldChar w:fldCharType="separate"/>
    </w:r>
    <w:r w:rsidRPr="008546B4">
      <w:t>1</w:t>
    </w:r>
    <w:r w:rsidRPr="008546B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B2EC4" w14:textId="77777777" w:rsidR="00573FED" w:rsidRPr="008546B4" w:rsidRDefault="00573FED" w:rsidP="00D16290">
      <w:pPr>
        <w:spacing w:after="0" w:line="240" w:lineRule="auto"/>
      </w:pPr>
      <w:r w:rsidRPr="008546B4">
        <w:separator/>
      </w:r>
    </w:p>
  </w:footnote>
  <w:footnote w:type="continuationSeparator" w:id="0">
    <w:p w14:paraId="712FD690" w14:textId="77777777" w:rsidR="00573FED" w:rsidRPr="008546B4" w:rsidRDefault="00573FED" w:rsidP="00D16290">
      <w:pPr>
        <w:spacing w:after="0" w:line="240" w:lineRule="auto"/>
      </w:pPr>
      <w:r w:rsidRPr="008546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5AA7F" w14:textId="177E4A7E" w:rsidR="00D16290" w:rsidRPr="008546B4" w:rsidRDefault="00D16290">
    <w:pPr>
      <w:pStyle w:val="Header"/>
    </w:pPr>
    <w:r w:rsidRPr="008546B4">
      <w:rPr>
        <w:noProof/>
      </w:rPr>
      <w:drawing>
        <wp:anchor distT="0" distB="0" distL="114300" distR="114300" simplePos="0" relativeHeight="251658240" behindDoc="0" locked="0" layoutInCell="1" allowOverlap="1" wp14:anchorId="2ADB7354" wp14:editId="3FE43A47">
          <wp:simplePos x="0" y="0"/>
          <wp:positionH relativeFrom="column">
            <wp:posOffset>-676275</wp:posOffset>
          </wp:positionH>
          <wp:positionV relativeFrom="paragraph">
            <wp:posOffset>-230505</wp:posOffset>
          </wp:positionV>
          <wp:extent cx="1485900" cy="573592"/>
          <wp:effectExtent l="0" t="0" r="0" b="0"/>
          <wp:wrapNone/>
          <wp:docPr id="17026496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241" cy="5752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0F24" w:rsidRPr="008546B4">
      <w:tab/>
    </w:r>
    <w:r w:rsidR="00050F24" w:rsidRPr="008546B4">
      <w:tab/>
    </w:r>
    <w:r w:rsidR="009F178C" w:rsidRPr="008546B4">
      <w:t>Grille d’Évaluation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B5C"/>
    <w:rsid w:val="00050F24"/>
    <w:rsid w:val="000A330D"/>
    <w:rsid w:val="000C250E"/>
    <w:rsid w:val="0010663F"/>
    <w:rsid w:val="00116D79"/>
    <w:rsid w:val="00127819"/>
    <w:rsid w:val="00132BCD"/>
    <w:rsid w:val="00237965"/>
    <w:rsid w:val="002D18CD"/>
    <w:rsid w:val="002D7F32"/>
    <w:rsid w:val="00352078"/>
    <w:rsid w:val="0036794B"/>
    <w:rsid w:val="00381139"/>
    <w:rsid w:val="003D5C06"/>
    <w:rsid w:val="003E72DD"/>
    <w:rsid w:val="003F0C9E"/>
    <w:rsid w:val="00402DAB"/>
    <w:rsid w:val="00405B60"/>
    <w:rsid w:val="00465D08"/>
    <w:rsid w:val="004E2D45"/>
    <w:rsid w:val="0050320C"/>
    <w:rsid w:val="00531B5C"/>
    <w:rsid w:val="00573FED"/>
    <w:rsid w:val="005C47C7"/>
    <w:rsid w:val="006768BE"/>
    <w:rsid w:val="006C37EA"/>
    <w:rsid w:val="007033C8"/>
    <w:rsid w:val="00765DE1"/>
    <w:rsid w:val="007D75D6"/>
    <w:rsid w:val="007F6AF0"/>
    <w:rsid w:val="008546B4"/>
    <w:rsid w:val="009365E0"/>
    <w:rsid w:val="00947832"/>
    <w:rsid w:val="009570D7"/>
    <w:rsid w:val="009B3293"/>
    <w:rsid w:val="009F1541"/>
    <w:rsid w:val="009F178C"/>
    <w:rsid w:val="00A524AC"/>
    <w:rsid w:val="00A74CFC"/>
    <w:rsid w:val="00A74E5A"/>
    <w:rsid w:val="00A90EB1"/>
    <w:rsid w:val="00AD15E0"/>
    <w:rsid w:val="00AD503C"/>
    <w:rsid w:val="00AE7692"/>
    <w:rsid w:val="00B02AAA"/>
    <w:rsid w:val="00B41DD9"/>
    <w:rsid w:val="00B649DA"/>
    <w:rsid w:val="00BB15A5"/>
    <w:rsid w:val="00BE31AD"/>
    <w:rsid w:val="00C02B49"/>
    <w:rsid w:val="00C126F3"/>
    <w:rsid w:val="00C17AE2"/>
    <w:rsid w:val="00C309E3"/>
    <w:rsid w:val="00C4221B"/>
    <w:rsid w:val="00C839FA"/>
    <w:rsid w:val="00D16290"/>
    <w:rsid w:val="00D24C5B"/>
    <w:rsid w:val="00D7696B"/>
    <w:rsid w:val="00DA05AA"/>
    <w:rsid w:val="00E333CB"/>
    <w:rsid w:val="00E47B53"/>
    <w:rsid w:val="00E85AF0"/>
    <w:rsid w:val="00EA278F"/>
    <w:rsid w:val="00EC5CCE"/>
    <w:rsid w:val="00EE7D11"/>
    <w:rsid w:val="00F030B4"/>
    <w:rsid w:val="00F07557"/>
    <w:rsid w:val="00F2549E"/>
    <w:rsid w:val="00F5308F"/>
    <w:rsid w:val="00F821B9"/>
    <w:rsid w:val="00FB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1540F"/>
  <w15:chartTrackingRefBased/>
  <w15:docId w15:val="{D8652B9E-B070-4CAF-A5C2-817AC51F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290"/>
    <w:pPr>
      <w:keepNext/>
      <w:keepLines/>
      <w:spacing w:before="360" w:after="80"/>
      <w:outlineLvl w:val="0"/>
    </w:pPr>
    <w:rPr>
      <w:rFonts w:ascii="Belwe Bd BT" w:eastAsiaTheme="majorEastAsia" w:hAnsi="Belwe Bd BT" w:cstheme="majorBidi"/>
      <w:color w:val="1D1D1B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6290"/>
    <w:pPr>
      <w:keepNext/>
      <w:keepLines/>
      <w:spacing w:before="160" w:after="80"/>
      <w:outlineLvl w:val="1"/>
    </w:pPr>
    <w:rPr>
      <w:rFonts w:ascii="Belwe Bd BT" w:eastAsiaTheme="majorEastAsia" w:hAnsi="Belwe Bd BT" w:cstheme="majorBidi"/>
      <w:color w:val="38597E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0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0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gression">
    <w:name w:val="Digression"/>
    <w:basedOn w:val="Subtitle"/>
    <w:link w:val="DigressionChar"/>
    <w:autoRedefine/>
    <w:qFormat/>
    <w:rsid w:val="00F2549E"/>
    <w:pPr>
      <w:spacing w:before="120" w:after="120" w:line="360" w:lineRule="auto"/>
      <w:ind w:left="709"/>
      <w:jc w:val="both"/>
    </w:pPr>
    <w:rPr>
      <w:rFonts w:ascii="Times New Roman" w:hAnsi="Times New Roman"/>
      <w:i/>
      <w:color w:val="000000" w:themeColor="text1"/>
      <w:sz w:val="24"/>
    </w:rPr>
  </w:style>
  <w:style w:type="character" w:customStyle="1" w:styleId="DigressionChar">
    <w:name w:val="Digression Char"/>
    <w:basedOn w:val="SubtitleChar"/>
    <w:link w:val="Digression"/>
    <w:rsid w:val="00F2549E"/>
    <w:rPr>
      <w:rFonts w:ascii="Times New Roman" w:eastAsiaTheme="majorEastAsia" w:hAnsi="Times New Roman" w:cstheme="majorBidi"/>
      <w:i/>
      <w:color w:val="000000" w:themeColor="text1"/>
      <w:spacing w:val="15"/>
      <w:sz w:val="24"/>
      <w:szCs w:val="28"/>
      <w:lang w:val="fr-CH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Lgendeillustration">
    <w:name w:val="Légende illustration"/>
    <w:basedOn w:val="FootnoteText"/>
    <w:link w:val="LgendeillustrationChar"/>
    <w:autoRedefine/>
    <w:qFormat/>
    <w:rsid w:val="00F2549E"/>
    <w:pPr>
      <w:ind w:left="113"/>
      <w:jc w:val="center"/>
    </w:pPr>
    <w:rPr>
      <w:rFonts w:ascii="Times New Roman" w:hAnsi="Times New Roman"/>
      <w:i/>
    </w:rPr>
  </w:style>
  <w:style w:type="character" w:customStyle="1" w:styleId="LgendeillustrationChar">
    <w:name w:val="Légende illustration Char"/>
    <w:basedOn w:val="FootnoteTextChar"/>
    <w:link w:val="Lgendeillustration"/>
    <w:rsid w:val="00F2549E"/>
    <w:rPr>
      <w:rFonts w:ascii="Times New Roman" w:hAnsi="Times New Roman"/>
      <w:i/>
      <w:sz w:val="20"/>
      <w:szCs w:val="20"/>
      <w:lang w:val="fr-C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5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549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6290"/>
    <w:rPr>
      <w:rFonts w:ascii="Belwe Bd BT" w:eastAsiaTheme="majorEastAsia" w:hAnsi="Belwe Bd BT" w:cstheme="majorBidi"/>
      <w:color w:val="1D1D1B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6290"/>
    <w:rPr>
      <w:rFonts w:ascii="Belwe Bd BT" w:eastAsiaTheme="majorEastAsia" w:hAnsi="Belwe Bd BT" w:cstheme="majorBidi"/>
      <w:color w:val="38597E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0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0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0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0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0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352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0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0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0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0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0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6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290"/>
  </w:style>
  <w:style w:type="paragraph" w:styleId="Footer">
    <w:name w:val="footer"/>
    <w:basedOn w:val="Normal"/>
    <w:link w:val="FooterChar"/>
    <w:uiPriority w:val="99"/>
    <w:unhideWhenUsed/>
    <w:rsid w:val="00D16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290"/>
  </w:style>
  <w:style w:type="table" w:styleId="TableGrid">
    <w:name w:val="Table Grid"/>
    <w:basedOn w:val="TableNormal"/>
    <w:uiPriority w:val="39"/>
    <w:rsid w:val="00C42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663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eleaAcademy\Template\General%20Do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General Doc Template.dotx</Template>
  <TotalTime>0</TotalTime>
  <Pages>2</Pages>
  <Words>214</Words>
  <Characters>1331</Characters>
  <Application>Microsoft Office Word</Application>
  <DocSecurity>0</DocSecurity>
  <Lines>221</Lines>
  <Paragraphs>118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 hausmann</dc:creator>
  <cp:keywords/>
  <dc:description/>
  <cp:lastModifiedBy>Elie Hausmann (LST)</cp:lastModifiedBy>
  <cp:revision>49</cp:revision>
  <dcterms:created xsi:type="dcterms:W3CDTF">2025-11-03T15:32:00Z</dcterms:created>
  <dcterms:modified xsi:type="dcterms:W3CDTF">2025-11-03T16:22:00Z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24c3f25f-d5fd-4b3e-8117-4dc5f233c78d</vt:lpwstr>
  </property>
</Properties>
</file>